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F11" w:rsidRPr="00823254" w:rsidRDefault="00C75F11" w:rsidP="00EF3FCD">
      <w:pPr>
        <w:pStyle w:val="Default"/>
      </w:pPr>
      <w:r>
        <w:t xml:space="preserve"> </w:t>
      </w:r>
    </w:p>
    <w:tbl>
      <w:tblPr>
        <w:tblW w:w="9618" w:type="dxa"/>
        <w:tblLayout w:type="fixed"/>
        <w:tblLook w:val="0000"/>
      </w:tblPr>
      <w:tblGrid>
        <w:gridCol w:w="4809"/>
        <w:gridCol w:w="4809"/>
      </w:tblGrid>
      <w:tr w:rsidR="00C75F11" w:rsidRPr="002D3475" w:rsidTr="00EF3FCD">
        <w:trPr>
          <w:trHeight w:val="937"/>
        </w:trPr>
        <w:tc>
          <w:tcPr>
            <w:tcW w:w="4809" w:type="dxa"/>
          </w:tcPr>
          <w:p w:rsidR="00C75F11" w:rsidRPr="002D3475" w:rsidRDefault="00C75F11">
            <w:pPr>
              <w:pStyle w:val="Default"/>
            </w:pPr>
          </w:p>
          <w:p w:rsidR="00C75F11" w:rsidRPr="002D3475" w:rsidRDefault="00C75F11">
            <w:pPr>
              <w:pStyle w:val="Default"/>
            </w:pPr>
          </w:p>
        </w:tc>
        <w:tc>
          <w:tcPr>
            <w:tcW w:w="4809" w:type="dxa"/>
          </w:tcPr>
          <w:p w:rsidR="00C75F11" w:rsidRPr="002D3475" w:rsidRDefault="00C75F11">
            <w:pPr>
              <w:pStyle w:val="Default"/>
            </w:pPr>
            <w:r w:rsidRPr="002D3475">
              <w:t xml:space="preserve">                       УТВЕРЖДАЮ</w:t>
            </w:r>
          </w:p>
          <w:p w:rsidR="00C75F11" w:rsidRPr="002D3475" w:rsidRDefault="00C75F11">
            <w:pPr>
              <w:pStyle w:val="Default"/>
            </w:pPr>
            <w:r w:rsidRPr="002D3475">
              <w:t xml:space="preserve">   Д</w:t>
            </w:r>
            <w:r>
              <w:t>иректор МБОУ «Черемшанская СОШ №2</w:t>
            </w:r>
            <w:r w:rsidRPr="002D3475">
              <w:t xml:space="preserve">» </w:t>
            </w:r>
          </w:p>
          <w:p w:rsidR="00C75F11" w:rsidRPr="002D3475" w:rsidRDefault="00C75F11">
            <w:pPr>
              <w:pStyle w:val="Default"/>
            </w:pPr>
            <w:r w:rsidRPr="002D3475">
              <w:t xml:space="preserve">          </w:t>
            </w:r>
            <w:r>
              <w:t>__________________ Юрина Н.В.</w:t>
            </w:r>
          </w:p>
          <w:p w:rsidR="00C75F11" w:rsidRPr="002D3475" w:rsidRDefault="00C75F11">
            <w:pPr>
              <w:pStyle w:val="Default"/>
            </w:pPr>
            <w:r w:rsidRPr="002D3475">
              <w:t xml:space="preserve">             «09» сентября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2D3475">
                <w:t>2013 г</w:t>
              </w:r>
            </w:smartTag>
            <w:r w:rsidRPr="002D3475">
              <w:t xml:space="preserve">. </w:t>
            </w:r>
          </w:p>
          <w:p w:rsidR="00C75F11" w:rsidRPr="002D3475" w:rsidRDefault="00C75F11">
            <w:pPr>
              <w:pStyle w:val="Default"/>
            </w:pPr>
          </w:p>
        </w:tc>
      </w:tr>
    </w:tbl>
    <w:p w:rsidR="00C75F11" w:rsidRPr="00823254" w:rsidRDefault="00C75F11" w:rsidP="00EF3FCD">
      <w:pPr>
        <w:jc w:val="center"/>
        <w:rPr>
          <w:rFonts w:ascii="Times New Roman" w:hAnsi="Times New Roman"/>
          <w:sz w:val="24"/>
          <w:szCs w:val="24"/>
        </w:rPr>
      </w:pPr>
      <w:r w:rsidRPr="00823254">
        <w:rPr>
          <w:rFonts w:ascii="Times New Roman" w:hAnsi="Times New Roman"/>
          <w:sz w:val="24"/>
          <w:szCs w:val="24"/>
        </w:rPr>
        <w:t>ПОЛОЖЕНИЕ О ШКОЛЬНОЙ БИБЛИОТЕКЕ</w:t>
      </w:r>
    </w:p>
    <w:p w:rsidR="00C75F11" w:rsidRPr="00823254" w:rsidRDefault="00C75F11" w:rsidP="00EF3FCD">
      <w:pPr>
        <w:pStyle w:val="Default"/>
      </w:pPr>
    </w:p>
    <w:p w:rsidR="00C75F11" w:rsidRPr="00823254" w:rsidRDefault="00C75F11" w:rsidP="00EF3FCD">
      <w:pPr>
        <w:pStyle w:val="Default"/>
      </w:pPr>
      <w:r w:rsidRPr="00823254">
        <w:t xml:space="preserve"> </w:t>
      </w:r>
      <w:r w:rsidRPr="00823254">
        <w:rPr>
          <w:b/>
          <w:bCs/>
        </w:rPr>
        <w:t xml:space="preserve">Общие положения </w:t>
      </w:r>
    </w:p>
    <w:p w:rsidR="00C75F11" w:rsidRPr="00823254" w:rsidRDefault="00C75F11" w:rsidP="003C55F2">
      <w:pPr>
        <w:pStyle w:val="Default"/>
        <w:spacing w:after="27"/>
        <w:jc w:val="both"/>
      </w:pPr>
      <w:r w:rsidRPr="00823254">
        <w:t>1. Данное положение разработано в соответствии с Федеральным законом № 273 от 29.12.2012 «Об образовании в Российской Федерации» ст.35 п.3; Федеральным законом РФ «О библиотечном деле» от 29.12.1994 №78-ФЗ; приказом от 1.04.2004 № 936 «О реализации решения коллегии Министерства образования России от 10.02.2004 № 212 «Об основных направлениях совершенствования деятельности библиотеки учреждения общего образования Российской Федерации»; в соответствии с требованиями ФГОС и ГОСС 2004, СанПин 2.4.2.2821-10 «Санитарно - эпидемиологические требования к условиям организации обучения в общеобразовательных учреждениях» (утвержденные Постановлением Главного государственного санитарного врача РФ от 29.12.2010 № 189) и в соответст</w:t>
      </w:r>
      <w:r>
        <w:t>вии с Уставом МБОУ «Черемшанская  СОШ №2</w:t>
      </w:r>
      <w:r w:rsidRPr="00823254">
        <w:t>».</w:t>
      </w:r>
    </w:p>
    <w:p w:rsidR="00C75F11" w:rsidRPr="00823254" w:rsidRDefault="00C75F11" w:rsidP="003C55F2">
      <w:pPr>
        <w:pStyle w:val="Default"/>
        <w:spacing w:after="27"/>
        <w:jc w:val="both"/>
      </w:pPr>
      <w:r w:rsidRPr="00823254">
        <w:t xml:space="preserve">2. Библиотека является структурой образовательной школы, участвующей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 </w:t>
      </w:r>
    </w:p>
    <w:p w:rsidR="00C75F11" w:rsidRPr="00823254" w:rsidRDefault="00C75F11" w:rsidP="003C55F2">
      <w:pPr>
        <w:pStyle w:val="Default"/>
        <w:jc w:val="both"/>
      </w:pPr>
      <w:r w:rsidRPr="00823254">
        <w:t>3. Деятельность библ</w:t>
      </w:r>
      <w:r>
        <w:t>иотеки отражается в уставе школы</w:t>
      </w:r>
      <w:r w:rsidRPr="00823254">
        <w:t>.</w:t>
      </w:r>
    </w:p>
    <w:p w:rsidR="00C75F11" w:rsidRPr="00823254" w:rsidRDefault="00C75F11" w:rsidP="003C55F2">
      <w:pPr>
        <w:pStyle w:val="Default"/>
        <w:spacing w:after="27"/>
        <w:jc w:val="both"/>
      </w:pPr>
      <w:r w:rsidRPr="00823254">
        <w:t>4. Цели школьной библи</w:t>
      </w:r>
      <w:r>
        <w:t>отеки соотносятся с целями школы</w:t>
      </w:r>
      <w:r w:rsidRPr="00823254">
        <w:t xml:space="preserve">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программ. </w:t>
      </w:r>
    </w:p>
    <w:p w:rsidR="00C75F11" w:rsidRPr="00823254" w:rsidRDefault="00C75F11" w:rsidP="003C55F2">
      <w:pPr>
        <w:pStyle w:val="Default"/>
        <w:spacing w:after="27"/>
        <w:jc w:val="both"/>
      </w:pPr>
      <w:r w:rsidRPr="00823254">
        <w:t xml:space="preserve">5. Порядок пользования источниками информации, перечень основных услуг и условия их предоставления определяются Положением о школьной библиотеке и Правилами пользования школьной библиотекой, утвержденным директором школы. </w:t>
      </w:r>
    </w:p>
    <w:p w:rsidR="00C75F11" w:rsidRPr="00823254" w:rsidRDefault="00C75F11" w:rsidP="003C55F2">
      <w:pPr>
        <w:pStyle w:val="Default"/>
        <w:spacing w:after="27"/>
        <w:jc w:val="both"/>
      </w:pPr>
      <w:r>
        <w:t>6. Школа</w:t>
      </w:r>
      <w:r w:rsidRPr="00823254">
        <w:t xml:space="preserve"> несет ответственность за доступность и качество библиотечно-информационного обслуживания библиотеки. </w:t>
      </w:r>
    </w:p>
    <w:p w:rsidR="00C75F11" w:rsidRPr="00823254" w:rsidRDefault="00C75F11" w:rsidP="003C55F2">
      <w:pPr>
        <w:pStyle w:val="Default"/>
        <w:jc w:val="both"/>
      </w:pPr>
      <w:r w:rsidRPr="00823254">
        <w:t xml:space="preserve">7.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 </w:t>
      </w:r>
    </w:p>
    <w:p w:rsidR="00C75F11" w:rsidRPr="00823254" w:rsidRDefault="00C75F11" w:rsidP="003C55F2">
      <w:pPr>
        <w:pStyle w:val="Default"/>
        <w:jc w:val="both"/>
      </w:pPr>
    </w:p>
    <w:p w:rsidR="00C75F11" w:rsidRPr="00823254" w:rsidRDefault="00C75F11" w:rsidP="003C55F2">
      <w:pPr>
        <w:pStyle w:val="Default"/>
        <w:jc w:val="both"/>
      </w:pPr>
      <w:r w:rsidRPr="00823254">
        <w:rPr>
          <w:b/>
          <w:bCs/>
        </w:rPr>
        <w:t xml:space="preserve">II. Основные задачи </w:t>
      </w:r>
    </w:p>
    <w:p w:rsidR="00C75F11" w:rsidRPr="00823254" w:rsidRDefault="00C75F11" w:rsidP="003C55F2">
      <w:pPr>
        <w:pStyle w:val="Default"/>
        <w:jc w:val="both"/>
      </w:pPr>
      <w:r w:rsidRPr="00823254">
        <w:t xml:space="preserve">Основными задачами школьной библиотеки являются: </w:t>
      </w:r>
    </w:p>
    <w:p w:rsidR="00C75F11" w:rsidRPr="00823254" w:rsidRDefault="00C75F11" w:rsidP="003C55F2">
      <w:pPr>
        <w:pStyle w:val="Default"/>
        <w:jc w:val="both"/>
      </w:pPr>
      <w:r w:rsidRPr="00823254">
        <w:t xml:space="preserve">1. Обеспечение участникам образовательного процесса — обучающимся, педагогическим работникам, родителям (иным законным представителям) обучающихся (далее — пользователям) — доступа к информации, культурным ценностям посредством использования библиотечно-информационных ресурсов школы на различных носителях. </w:t>
      </w:r>
    </w:p>
    <w:p w:rsidR="00C75F11" w:rsidRPr="00823254" w:rsidRDefault="00C75F11" w:rsidP="003C55F2">
      <w:pPr>
        <w:pStyle w:val="Default"/>
        <w:spacing w:after="27"/>
        <w:jc w:val="both"/>
      </w:pPr>
      <w:r w:rsidRPr="00823254">
        <w:t xml:space="preserve">2. Воспитание культурного и гражданского самосознания, помощь в социализации обучающегося, развитии его творческого потенциала. </w:t>
      </w:r>
    </w:p>
    <w:p w:rsidR="00C75F11" w:rsidRPr="00823254" w:rsidRDefault="00C75F11" w:rsidP="003C55F2">
      <w:pPr>
        <w:pStyle w:val="Default"/>
        <w:spacing w:after="27"/>
        <w:jc w:val="both"/>
      </w:pPr>
      <w:r w:rsidRPr="00823254">
        <w:t xml:space="preserve">3. Формирование навыков независимого библиотечного пользователя: обучение поиску, отбору и критической оценке информации. </w:t>
      </w:r>
    </w:p>
    <w:p w:rsidR="00C75F11" w:rsidRPr="00823254" w:rsidRDefault="00C75F11" w:rsidP="003C55F2">
      <w:pPr>
        <w:pStyle w:val="Default"/>
        <w:jc w:val="both"/>
      </w:pPr>
      <w:r w:rsidRPr="00823254">
        <w:t xml:space="preserve">4.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 </w:t>
      </w:r>
    </w:p>
    <w:p w:rsidR="00C75F11" w:rsidRPr="00823254" w:rsidRDefault="00C75F11" w:rsidP="003C55F2">
      <w:pPr>
        <w:pStyle w:val="Default"/>
        <w:jc w:val="both"/>
      </w:pPr>
    </w:p>
    <w:p w:rsidR="00C75F11" w:rsidRPr="00823254" w:rsidRDefault="00C75F11" w:rsidP="003C55F2">
      <w:pPr>
        <w:pStyle w:val="Default"/>
        <w:jc w:val="both"/>
        <w:rPr>
          <w:b/>
          <w:bCs/>
        </w:rPr>
      </w:pPr>
      <w:r w:rsidRPr="00823254">
        <w:rPr>
          <w:b/>
          <w:bCs/>
        </w:rPr>
        <w:t xml:space="preserve">III. Основные функции </w:t>
      </w:r>
    </w:p>
    <w:p w:rsidR="00C75F11" w:rsidRPr="00823254" w:rsidRDefault="00C75F11" w:rsidP="00001775">
      <w:pPr>
        <w:pStyle w:val="Default"/>
        <w:jc w:val="both"/>
      </w:pPr>
      <w:r w:rsidRPr="00823254">
        <w:t xml:space="preserve">Для реализации основных задач библиотека: </w:t>
      </w:r>
    </w:p>
    <w:p w:rsidR="00C75F11" w:rsidRPr="00823254" w:rsidRDefault="00C75F11" w:rsidP="00001775">
      <w:pPr>
        <w:pStyle w:val="Default"/>
        <w:spacing w:after="47"/>
        <w:jc w:val="both"/>
      </w:pPr>
      <w:r w:rsidRPr="00823254">
        <w:t>1. Формирует фонд библиотеч</w:t>
      </w:r>
      <w:r>
        <w:t>но-информационных ресурсов школы</w:t>
      </w:r>
      <w:r w:rsidRPr="00823254">
        <w:t xml:space="preserve">: </w:t>
      </w:r>
    </w:p>
    <w:p w:rsidR="00C75F11" w:rsidRPr="00823254" w:rsidRDefault="00C75F11" w:rsidP="00001775">
      <w:pPr>
        <w:pStyle w:val="Default"/>
        <w:spacing w:after="47"/>
        <w:jc w:val="both"/>
      </w:pPr>
      <w:r w:rsidRPr="00823254">
        <w:t xml:space="preserve">-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 </w:t>
      </w:r>
    </w:p>
    <w:p w:rsidR="00C75F11" w:rsidRPr="00823254" w:rsidRDefault="00C75F11" w:rsidP="00001775">
      <w:pPr>
        <w:pStyle w:val="Default"/>
        <w:spacing w:after="47"/>
        <w:jc w:val="both"/>
      </w:pPr>
      <w:r w:rsidRPr="00823254">
        <w:t xml:space="preserve">- пополняет фонд информационными ресурсами сети Интернет; </w:t>
      </w:r>
    </w:p>
    <w:p w:rsidR="00C75F11" w:rsidRPr="00823254" w:rsidRDefault="00C75F11" w:rsidP="00001775">
      <w:pPr>
        <w:pStyle w:val="Default"/>
        <w:spacing w:after="47"/>
        <w:jc w:val="both"/>
      </w:pPr>
      <w:r w:rsidRPr="00823254">
        <w:t xml:space="preserve">- осуществляет размещение, организацию и сохранность документов. </w:t>
      </w:r>
    </w:p>
    <w:p w:rsidR="00C75F11" w:rsidRPr="00823254" w:rsidRDefault="00C75F11" w:rsidP="00001775">
      <w:pPr>
        <w:pStyle w:val="Default"/>
        <w:spacing w:after="47"/>
        <w:jc w:val="both"/>
      </w:pPr>
      <w:r w:rsidRPr="00823254">
        <w:t xml:space="preserve">2. Организует и ведет справочно-библиографический аппарат: картотеки (систематическую картотеку статей, тематические картотеки), электронный каталог учебников. </w:t>
      </w:r>
    </w:p>
    <w:p w:rsidR="00C75F11" w:rsidRPr="00823254" w:rsidRDefault="00C75F11" w:rsidP="00001775">
      <w:pPr>
        <w:pStyle w:val="Default"/>
        <w:spacing w:after="47"/>
        <w:jc w:val="both"/>
      </w:pPr>
      <w:r w:rsidRPr="00823254">
        <w:t xml:space="preserve">3. Осуществляет дифференцированное библиотечно-информационное обслуживание пользователей библиотеки: </w:t>
      </w:r>
    </w:p>
    <w:p w:rsidR="00C75F11" w:rsidRPr="00823254" w:rsidRDefault="00C75F11" w:rsidP="00001775">
      <w:pPr>
        <w:pStyle w:val="Default"/>
        <w:spacing w:after="47"/>
        <w:jc w:val="both"/>
      </w:pPr>
      <w:r w:rsidRPr="00823254">
        <w:t xml:space="preserve">- организует обучение навыкам независимого библиотечного пользователя и потребителя информации; </w:t>
      </w:r>
    </w:p>
    <w:p w:rsidR="00C75F11" w:rsidRPr="00823254" w:rsidRDefault="00C75F11" w:rsidP="00001775">
      <w:pPr>
        <w:pStyle w:val="Default"/>
        <w:spacing w:after="47"/>
        <w:jc w:val="both"/>
      </w:pPr>
      <w:r w:rsidRPr="00823254">
        <w:t xml:space="preserve">- создает условия для реализации самостоятельности в обучении, познавательной, творческой деятельности с опорой на коммуникацию; способствует развитию навыков самообучения; </w:t>
      </w:r>
    </w:p>
    <w:p w:rsidR="00C75F11" w:rsidRPr="00823254" w:rsidRDefault="00C75F11" w:rsidP="00001775">
      <w:pPr>
        <w:pStyle w:val="Default"/>
        <w:spacing w:after="47"/>
        <w:jc w:val="both"/>
      </w:pPr>
      <w:r w:rsidRPr="00823254">
        <w:t xml:space="preserve">- предоставляет информационные ресурсы на различных носителях на основе изучения их интересов и информационных потребностей; </w:t>
      </w:r>
    </w:p>
    <w:p w:rsidR="00C75F11" w:rsidRPr="00823254" w:rsidRDefault="00C75F11" w:rsidP="00001775">
      <w:pPr>
        <w:pStyle w:val="Default"/>
        <w:spacing w:after="47"/>
        <w:jc w:val="both"/>
      </w:pPr>
      <w:r w:rsidRPr="00823254">
        <w:t xml:space="preserve">- организует массовые мероприятия, ориентированные на развитие общей и читательской культуры личности, содействует развитию критического мышления; </w:t>
      </w:r>
    </w:p>
    <w:p w:rsidR="00C75F11" w:rsidRPr="00823254" w:rsidRDefault="00C75F11" w:rsidP="00001775">
      <w:pPr>
        <w:pStyle w:val="Default"/>
        <w:spacing w:after="47"/>
        <w:jc w:val="both"/>
      </w:pPr>
      <w:r w:rsidRPr="00823254">
        <w:t xml:space="preserve">- оказывает информационную поддержку в решении задач, возникающих в процессе их учебной деятельности; </w:t>
      </w:r>
    </w:p>
    <w:p w:rsidR="00C75F11" w:rsidRPr="00823254" w:rsidRDefault="00C75F11" w:rsidP="00001775">
      <w:pPr>
        <w:pStyle w:val="Default"/>
        <w:jc w:val="both"/>
      </w:pPr>
      <w:r w:rsidRPr="00823254">
        <w:t xml:space="preserve">- удовлетворяет запросы пользователей и информирует о новых поступлениях в библиотеку. </w:t>
      </w:r>
    </w:p>
    <w:p w:rsidR="00C75F11" w:rsidRPr="00823254" w:rsidRDefault="00C75F11" w:rsidP="00001775">
      <w:pPr>
        <w:pStyle w:val="Default"/>
        <w:jc w:val="both"/>
      </w:pPr>
    </w:p>
    <w:p w:rsidR="00C75F11" w:rsidRPr="00823254" w:rsidRDefault="00C75F11" w:rsidP="00EF3FCD">
      <w:pPr>
        <w:pStyle w:val="Default"/>
      </w:pPr>
      <w:r w:rsidRPr="00823254">
        <w:t xml:space="preserve">. </w:t>
      </w:r>
      <w:r w:rsidRPr="00823254">
        <w:rPr>
          <w:b/>
          <w:bCs/>
        </w:rPr>
        <w:t xml:space="preserve">IV. Организация деятельности библиотеки </w:t>
      </w:r>
    </w:p>
    <w:p w:rsidR="00C75F11" w:rsidRPr="00823254" w:rsidRDefault="00C75F11" w:rsidP="00001775">
      <w:pPr>
        <w:pStyle w:val="Default"/>
        <w:spacing w:after="27"/>
        <w:jc w:val="both"/>
      </w:pPr>
      <w:r w:rsidRPr="00823254">
        <w:t xml:space="preserve">1. Школьная библиотека по своей структуре делится на абонемент и читальный зал. </w:t>
      </w:r>
    </w:p>
    <w:p w:rsidR="00C75F11" w:rsidRPr="00823254" w:rsidRDefault="00C75F11" w:rsidP="00001775">
      <w:pPr>
        <w:pStyle w:val="Default"/>
        <w:spacing w:after="27"/>
        <w:jc w:val="both"/>
      </w:pPr>
      <w:r w:rsidRPr="00823254">
        <w:t>2. Библиотечно-информационное обслуживание осуществляется на основе библиотечно-информационных ресурсов в соответствии с учебны</w:t>
      </w:r>
      <w:r>
        <w:t>м и воспитательным планами школы</w:t>
      </w:r>
      <w:r w:rsidRPr="00823254">
        <w:t xml:space="preserve"> и планом работы школьной библиотеки. </w:t>
      </w:r>
    </w:p>
    <w:p w:rsidR="00C75F11" w:rsidRPr="00823254" w:rsidRDefault="00C75F11" w:rsidP="00001775">
      <w:pPr>
        <w:pStyle w:val="Default"/>
        <w:spacing w:after="27"/>
        <w:jc w:val="both"/>
      </w:pPr>
      <w:r w:rsidRPr="00823254">
        <w:t>3. В целях обеспечения модернизации библиотеки в условиях информатизации образования и в пределах средств</w:t>
      </w:r>
      <w:r>
        <w:t>, выделяемых учредителями, школа</w:t>
      </w:r>
      <w:r w:rsidRPr="00823254">
        <w:t xml:space="preserve"> обеспечивает библиотеку: </w:t>
      </w:r>
    </w:p>
    <w:p w:rsidR="00C75F11" w:rsidRPr="00823254" w:rsidRDefault="00C75F11" w:rsidP="00001775">
      <w:pPr>
        <w:pStyle w:val="Default"/>
        <w:spacing w:after="27"/>
        <w:jc w:val="both"/>
      </w:pPr>
      <w:r w:rsidRPr="00823254">
        <w:t xml:space="preserve">- гарантированным финансированием комплектования библиотечно-информационных ресурсов; </w:t>
      </w:r>
    </w:p>
    <w:p w:rsidR="00C75F11" w:rsidRPr="00823254" w:rsidRDefault="00C75F11" w:rsidP="00001775">
      <w:pPr>
        <w:pStyle w:val="Default"/>
        <w:spacing w:after="27"/>
        <w:jc w:val="both"/>
      </w:pPr>
      <w:r w:rsidRPr="00823254">
        <w:t xml:space="preserve">- необходимыми служебными и производственными помещениями в соответствии со структурой библиотеки и нормативами в соответствии с положениями СанПиН; </w:t>
      </w:r>
    </w:p>
    <w:p w:rsidR="00C75F11" w:rsidRPr="00823254" w:rsidRDefault="00C75F11" w:rsidP="00001775">
      <w:pPr>
        <w:pStyle w:val="Default"/>
        <w:spacing w:after="27"/>
        <w:jc w:val="both"/>
      </w:pPr>
      <w:r w:rsidRPr="00823254">
        <w:t xml:space="preserve">-ремонтом и сервисным обслуживанием техники и оборудования библиотеки; </w:t>
      </w:r>
    </w:p>
    <w:p w:rsidR="00C75F11" w:rsidRPr="00823254" w:rsidRDefault="00C75F11" w:rsidP="00001775">
      <w:pPr>
        <w:pStyle w:val="Default"/>
        <w:spacing w:after="27"/>
        <w:jc w:val="both"/>
      </w:pPr>
      <w:r w:rsidRPr="00823254">
        <w:t xml:space="preserve">- библиотечной техникой. </w:t>
      </w:r>
    </w:p>
    <w:p w:rsidR="00C75F11" w:rsidRPr="00823254" w:rsidRDefault="00C75F11" w:rsidP="00001775">
      <w:pPr>
        <w:pStyle w:val="Default"/>
        <w:spacing w:after="27"/>
        <w:jc w:val="both"/>
      </w:pPr>
      <w:r>
        <w:t>4. Школа</w:t>
      </w:r>
      <w:r w:rsidRPr="00823254">
        <w:t xml:space="preserve"> создает условия для сохранности аппаратуры, оборудования и имущества библиотеки. </w:t>
      </w:r>
    </w:p>
    <w:p w:rsidR="00C75F11" w:rsidRPr="00823254" w:rsidRDefault="00C75F11" w:rsidP="00001775">
      <w:pPr>
        <w:pStyle w:val="Default"/>
        <w:jc w:val="both"/>
      </w:pPr>
      <w:r w:rsidRPr="00823254">
        <w:t xml:space="preserve">5.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</w:t>
      </w:r>
    </w:p>
    <w:p w:rsidR="00C75F11" w:rsidRPr="00823254" w:rsidRDefault="00C75F11" w:rsidP="00001775">
      <w:pPr>
        <w:pStyle w:val="Default"/>
        <w:spacing w:after="27"/>
        <w:jc w:val="both"/>
      </w:pPr>
      <w:r w:rsidRPr="00823254">
        <w:t xml:space="preserve">учебников и учебно-методических изданий, создание необходимых условий для деятельности библиотеки несет директор школы в соответствии с уставом школы. </w:t>
      </w:r>
    </w:p>
    <w:p w:rsidR="00C75F11" w:rsidRPr="00823254" w:rsidRDefault="00C75F11" w:rsidP="00001775">
      <w:pPr>
        <w:pStyle w:val="Default"/>
        <w:jc w:val="both"/>
      </w:pPr>
      <w:r w:rsidRPr="00823254">
        <w:t>6. Режим работы школьной библиотеки определяется в соответствии с прави</w:t>
      </w:r>
      <w:r>
        <w:t>лами внутреннего распорядка школы</w:t>
      </w:r>
      <w:r w:rsidRPr="00823254">
        <w:t xml:space="preserve">. </w:t>
      </w:r>
    </w:p>
    <w:p w:rsidR="00C75F11" w:rsidRPr="00823254" w:rsidRDefault="00C75F11" w:rsidP="00001775">
      <w:pPr>
        <w:pStyle w:val="Default"/>
        <w:jc w:val="both"/>
      </w:pPr>
    </w:p>
    <w:p w:rsidR="00C75F11" w:rsidRPr="00823254" w:rsidRDefault="00C75F11" w:rsidP="00001775">
      <w:pPr>
        <w:pStyle w:val="Default"/>
        <w:jc w:val="both"/>
      </w:pPr>
      <w:r w:rsidRPr="00823254">
        <w:rPr>
          <w:b/>
          <w:bCs/>
        </w:rPr>
        <w:t xml:space="preserve">V. Управление. Штаты </w:t>
      </w:r>
    </w:p>
    <w:p w:rsidR="00C75F11" w:rsidRPr="00823254" w:rsidRDefault="00C75F11" w:rsidP="00001775">
      <w:pPr>
        <w:pStyle w:val="Default"/>
        <w:spacing w:after="48"/>
        <w:jc w:val="both"/>
      </w:pPr>
      <w:r w:rsidRPr="00823254">
        <w:t>1. Управление школьной библиотекой осуществляется в соответствии с законодательством Росс</w:t>
      </w:r>
      <w:r>
        <w:t>ийской Федерации и уставом школы</w:t>
      </w:r>
      <w:r w:rsidRPr="00823254">
        <w:t xml:space="preserve">. </w:t>
      </w:r>
    </w:p>
    <w:p w:rsidR="00C75F11" w:rsidRPr="00823254" w:rsidRDefault="00C75F11" w:rsidP="00001775">
      <w:pPr>
        <w:pStyle w:val="Default"/>
        <w:spacing w:after="48"/>
        <w:jc w:val="both"/>
      </w:pPr>
      <w:r w:rsidRPr="00823254">
        <w:t>2. Общее руководство деятельностью школьной библио</w:t>
      </w:r>
      <w:r>
        <w:t>теки осуществляет директор школы</w:t>
      </w:r>
      <w:r w:rsidRPr="00823254">
        <w:t xml:space="preserve">. </w:t>
      </w:r>
    </w:p>
    <w:p w:rsidR="00C75F11" w:rsidRPr="00823254" w:rsidRDefault="00C75F11" w:rsidP="00001775">
      <w:pPr>
        <w:pStyle w:val="Default"/>
        <w:spacing w:after="48"/>
        <w:jc w:val="both"/>
      </w:pPr>
      <w:r w:rsidRPr="00823254">
        <w:t>3. Руководство школьной библиотекой осуществляет педагог-библиотекарь, который несет ответственность в пределах своей компетенции пе</w:t>
      </w:r>
      <w:r>
        <w:t>ред обществом и директором школы</w:t>
      </w:r>
      <w:r w:rsidRPr="00823254">
        <w:t xml:space="preserve">, обучающимися, их родителями (иными законными представителями) за организацию и результаты деятельности школьной библиотеки в соответствии с функциональными обязанностями, предусмотренными квалификационными требованиями, трудовым договором и уставом школы. </w:t>
      </w:r>
    </w:p>
    <w:p w:rsidR="00C75F11" w:rsidRPr="00823254" w:rsidRDefault="00C75F11" w:rsidP="00001775">
      <w:pPr>
        <w:pStyle w:val="Default"/>
        <w:spacing w:after="48"/>
        <w:jc w:val="both"/>
      </w:pPr>
      <w:r w:rsidRPr="00823254">
        <w:t xml:space="preserve">4. Методическое сопровождение деятельности библиотеки обеспечивает специалист (методист) по учебным фондам и школьным библиотекам МУ «Отдел образования» Черемшанского муниципального района. </w:t>
      </w:r>
    </w:p>
    <w:p w:rsidR="00C75F11" w:rsidRPr="00823254" w:rsidRDefault="00C75F11" w:rsidP="00001775">
      <w:pPr>
        <w:pStyle w:val="Default"/>
        <w:jc w:val="both"/>
      </w:pPr>
      <w:r w:rsidRPr="00823254">
        <w:t xml:space="preserve">5. Трудовые отношения работника школьной библиотеки и школы регулируются трудовым договором, условия которого не должны противоречить законодательству Российской Федерации о труде. </w:t>
      </w:r>
    </w:p>
    <w:p w:rsidR="00C75F11" w:rsidRPr="00823254" w:rsidRDefault="00C75F11" w:rsidP="00001775">
      <w:pPr>
        <w:pStyle w:val="Default"/>
        <w:jc w:val="both"/>
      </w:pPr>
    </w:p>
    <w:p w:rsidR="00C75F11" w:rsidRPr="00823254" w:rsidRDefault="00C75F11" w:rsidP="00EF3FCD">
      <w:pPr>
        <w:pStyle w:val="Default"/>
      </w:pPr>
      <w:r w:rsidRPr="00823254">
        <w:rPr>
          <w:b/>
          <w:bCs/>
        </w:rPr>
        <w:t xml:space="preserve">VII. Права и обязанности библиотеки </w:t>
      </w:r>
    </w:p>
    <w:p w:rsidR="00C75F11" w:rsidRPr="00823254" w:rsidRDefault="00C75F11" w:rsidP="00EF3FCD">
      <w:pPr>
        <w:pStyle w:val="Default"/>
      </w:pPr>
      <w:r w:rsidRPr="00823254">
        <w:t xml:space="preserve">1. Школьная библиотека имеет право: </w:t>
      </w:r>
    </w:p>
    <w:p w:rsidR="00C75F11" w:rsidRPr="00823254" w:rsidRDefault="00C75F11" w:rsidP="00EF3FCD">
      <w:pPr>
        <w:pStyle w:val="Default"/>
        <w:spacing w:after="47"/>
      </w:pPr>
      <w:r w:rsidRPr="00823254">
        <w:t xml:space="preserve">-самостоятельно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школы и положении о школьной библиотеке; </w:t>
      </w:r>
    </w:p>
    <w:p w:rsidR="00C75F11" w:rsidRPr="00823254" w:rsidRDefault="00C75F11" w:rsidP="00EF3FCD">
      <w:pPr>
        <w:pStyle w:val="Default"/>
        <w:spacing w:after="47"/>
      </w:pPr>
      <w:r w:rsidRPr="00823254">
        <w:t xml:space="preserve">- проводить в установленном порядке уроки библиотечно-библиографических знаний и информационной культуры; </w:t>
      </w:r>
    </w:p>
    <w:p w:rsidR="00C75F11" w:rsidRPr="00823254" w:rsidRDefault="00C75F11" w:rsidP="00EF3FCD">
      <w:pPr>
        <w:pStyle w:val="Default"/>
        <w:spacing w:after="47"/>
      </w:pPr>
      <w:r w:rsidRPr="00823254">
        <w:t xml:space="preserve">-рекомендовать источники комплектования информационных ресурсов; </w:t>
      </w:r>
    </w:p>
    <w:p w:rsidR="00C75F11" w:rsidRPr="00823254" w:rsidRDefault="00C75F11" w:rsidP="00EF3FCD">
      <w:pPr>
        <w:pStyle w:val="Default"/>
        <w:spacing w:after="47"/>
      </w:pPr>
      <w:r w:rsidRPr="00823254">
        <w:t xml:space="preserve">-изымать и реализовывать документы из фондов в соответствии с инструкцией по учету библиотечного фонда; </w:t>
      </w:r>
    </w:p>
    <w:p w:rsidR="00C75F11" w:rsidRPr="00823254" w:rsidRDefault="00C75F11" w:rsidP="00EF3FCD">
      <w:pPr>
        <w:pStyle w:val="Default"/>
      </w:pPr>
      <w:r w:rsidRPr="00823254">
        <w:t xml:space="preserve">- определять в соответствии с правилами пользования школьной библиотекой, утвержденными директором школы, и по согласованию с родительским комитетом или попечительским советом виды и размеры компенсации ущерба, нанесенного пользователями библиотеки; </w:t>
      </w:r>
    </w:p>
    <w:p w:rsidR="00C75F11" w:rsidRPr="00823254" w:rsidRDefault="00C75F11" w:rsidP="00EF3FCD">
      <w:pPr>
        <w:pStyle w:val="Default"/>
      </w:pPr>
      <w:r w:rsidRPr="00823254">
        <w:t xml:space="preserve">2. Школьная библиотека обязана: </w:t>
      </w:r>
    </w:p>
    <w:p w:rsidR="00C75F11" w:rsidRPr="00823254" w:rsidRDefault="00C75F11" w:rsidP="00EF3FCD">
      <w:pPr>
        <w:pStyle w:val="Default"/>
        <w:spacing w:after="47"/>
      </w:pPr>
      <w:r w:rsidRPr="00823254">
        <w:t xml:space="preserve">обеспечить пользователям возможность работы с информационными ресурсами библиотеки; </w:t>
      </w:r>
    </w:p>
    <w:p w:rsidR="00C75F11" w:rsidRPr="00823254" w:rsidRDefault="00C75F11" w:rsidP="00EF3FCD">
      <w:pPr>
        <w:pStyle w:val="Default"/>
        <w:spacing w:after="47"/>
      </w:pPr>
      <w:r w:rsidRPr="00823254">
        <w:t xml:space="preserve">- формировать фонды в соответствии с утвержденными федеральными перечнями учебных изданий, образовательными программами школы, интересами, потребностями и запросами всех перечисленных выше категорий пользователей; </w:t>
      </w:r>
    </w:p>
    <w:p w:rsidR="00C75F11" w:rsidRPr="00823254" w:rsidRDefault="00C75F11" w:rsidP="00EF3FCD">
      <w:pPr>
        <w:pStyle w:val="Default"/>
        <w:spacing w:after="47"/>
      </w:pPr>
      <w:r w:rsidRPr="00823254">
        <w:t xml:space="preserve">- совершенствовать информационно-библиографическое и библиотечное обслуживание пользователей; </w:t>
      </w:r>
    </w:p>
    <w:p w:rsidR="00C75F11" w:rsidRPr="00823254" w:rsidRDefault="00C75F11" w:rsidP="00EF3FCD">
      <w:pPr>
        <w:pStyle w:val="Default"/>
      </w:pPr>
      <w:r w:rsidRPr="00823254">
        <w:t xml:space="preserve">- обеспечивать сохранность использования носителей информации, их систематизацию, размещение и хранение; </w:t>
      </w:r>
    </w:p>
    <w:p w:rsidR="00C75F11" w:rsidRDefault="00C75F11" w:rsidP="00EF3FCD">
      <w:pPr>
        <w:pStyle w:val="Default"/>
      </w:pPr>
      <w:r w:rsidRPr="00823254">
        <w:t xml:space="preserve">-обеспечивать режим работы </w:t>
      </w:r>
    </w:p>
    <w:p w:rsidR="00C75F11" w:rsidRPr="00823254" w:rsidRDefault="00C75F11" w:rsidP="00EF3FCD">
      <w:pPr>
        <w:pStyle w:val="Default"/>
      </w:pPr>
    </w:p>
    <w:p w:rsidR="00C75F11" w:rsidRPr="00823254" w:rsidRDefault="00C75F11" w:rsidP="00EF3FCD">
      <w:pPr>
        <w:pStyle w:val="Default"/>
      </w:pPr>
      <w:r w:rsidRPr="00823254">
        <w:rPr>
          <w:b/>
          <w:bCs/>
        </w:rPr>
        <w:t xml:space="preserve">VII. Права и обязанности пользователей библиотеки </w:t>
      </w:r>
    </w:p>
    <w:p w:rsidR="00C75F11" w:rsidRPr="00823254" w:rsidRDefault="00C75F11" w:rsidP="00001775">
      <w:pPr>
        <w:pStyle w:val="Default"/>
        <w:numPr>
          <w:ilvl w:val="0"/>
          <w:numId w:val="1"/>
        </w:numPr>
        <w:jc w:val="both"/>
      </w:pPr>
      <w:r w:rsidRPr="00823254">
        <w:t xml:space="preserve">Пользователи библиотеки имеют право: </w:t>
      </w:r>
    </w:p>
    <w:p w:rsidR="00C75F11" w:rsidRPr="00823254" w:rsidRDefault="00C75F11" w:rsidP="00001775">
      <w:pPr>
        <w:pStyle w:val="Default"/>
        <w:ind w:left="360"/>
        <w:jc w:val="both"/>
      </w:pPr>
      <w:r w:rsidRPr="00823254">
        <w:t xml:space="preserve">-получать полную информацию о составе библиотечного фонда, информационных ресурсах и предоставляемых библиотекой услугах; </w:t>
      </w:r>
    </w:p>
    <w:p w:rsidR="00C75F11" w:rsidRPr="00823254" w:rsidRDefault="00C75F11" w:rsidP="00001775">
      <w:pPr>
        <w:pStyle w:val="Default"/>
        <w:spacing w:after="43"/>
        <w:ind w:left="360"/>
        <w:jc w:val="both"/>
      </w:pPr>
      <w:r w:rsidRPr="00823254">
        <w:t xml:space="preserve">- пользоваться справочно-библиографическим аппаратом библиотеки; </w:t>
      </w:r>
    </w:p>
    <w:p w:rsidR="00C75F11" w:rsidRPr="00823254" w:rsidRDefault="00C75F11" w:rsidP="00001775">
      <w:pPr>
        <w:pStyle w:val="Default"/>
        <w:spacing w:after="43"/>
        <w:ind w:left="360"/>
        <w:jc w:val="both"/>
      </w:pPr>
      <w:r w:rsidRPr="00823254">
        <w:t xml:space="preserve">- получать консультационную помощь в поиске и выборе источников информации; </w:t>
      </w:r>
    </w:p>
    <w:p w:rsidR="00C75F11" w:rsidRPr="00823254" w:rsidRDefault="00C75F11" w:rsidP="00001775">
      <w:pPr>
        <w:pStyle w:val="Default"/>
        <w:spacing w:after="43"/>
        <w:ind w:left="360"/>
        <w:jc w:val="both"/>
      </w:pPr>
      <w:r w:rsidRPr="00823254">
        <w:t xml:space="preserve">- получать во временное пользование на абонементе и в читальном зале печатные издания и другие источники информации; </w:t>
      </w:r>
    </w:p>
    <w:p w:rsidR="00C75F11" w:rsidRPr="00823254" w:rsidRDefault="00C75F11" w:rsidP="00001775">
      <w:pPr>
        <w:pStyle w:val="Default"/>
        <w:spacing w:after="43"/>
        <w:ind w:left="360"/>
        <w:jc w:val="both"/>
      </w:pPr>
      <w:r w:rsidRPr="00823254">
        <w:t xml:space="preserve">- продлевать срок пользования документами; </w:t>
      </w:r>
    </w:p>
    <w:p w:rsidR="00C75F11" w:rsidRPr="00823254" w:rsidRDefault="00C75F11" w:rsidP="00001775">
      <w:pPr>
        <w:pStyle w:val="Default"/>
        <w:ind w:left="360"/>
        <w:jc w:val="both"/>
      </w:pPr>
      <w:r w:rsidRPr="00823254">
        <w:t>- участвовать в мероприятиях, проводимых библиотекой.</w:t>
      </w:r>
    </w:p>
    <w:p w:rsidR="00C75F11" w:rsidRPr="00823254" w:rsidRDefault="00C75F11" w:rsidP="00001775">
      <w:pPr>
        <w:pStyle w:val="Default"/>
        <w:jc w:val="both"/>
      </w:pPr>
    </w:p>
    <w:p w:rsidR="00C75F11" w:rsidRPr="00823254" w:rsidRDefault="00C75F11" w:rsidP="00001775">
      <w:pPr>
        <w:pStyle w:val="Default"/>
        <w:spacing w:after="47"/>
        <w:jc w:val="both"/>
      </w:pPr>
      <w:r>
        <w:t xml:space="preserve">2. </w:t>
      </w:r>
      <w:r w:rsidRPr="00823254">
        <w:t xml:space="preserve">Пользователи школьной библиотеки обязаны: </w:t>
      </w:r>
    </w:p>
    <w:p w:rsidR="00C75F11" w:rsidRPr="00823254" w:rsidRDefault="00C75F11" w:rsidP="00001775">
      <w:pPr>
        <w:pStyle w:val="Default"/>
        <w:spacing w:after="47"/>
        <w:jc w:val="both"/>
      </w:pPr>
      <w:r w:rsidRPr="00823254">
        <w:t xml:space="preserve">- соблюдать правила пользования школьной библиотекой; </w:t>
      </w:r>
    </w:p>
    <w:p w:rsidR="00C75F11" w:rsidRPr="00823254" w:rsidRDefault="00C75F11" w:rsidP="00001775">
      <w:pPr>
        <w:pStyle w:val="Default"/>
        <w:spacing w:after="47"/>
        <w:jc w:val="both"/>
      </w:pPr>
      <w:r w:rsidRPr="00823254">
        <w:t xml:space="preserve">- бережно относиться к произведениям печати, иным документам на различных носителях, оборудованию, инвентарю; </w:t>
      </w:r>
    </w:p>
    <w:p w:rsidR="00C75F11" w:rsidRPr="00823254" w:rsidRDefault="00C75F11" w:rsidP="00001775">
      <w:pPr>
        <w:pStyle w:val="Default"/>
        <w:spacing w:after="47"/>
        <w:jc w:val="both"/>
      </w:pPr>
      <w:r w:rsidRPr="00823254">
        <w:t xml:space="preserve">- поддерживать порядок расстановки документов в открытом доступе библиотеки, </w:t>
      </w:r>
    </w:p>
    <w:p w:rsidR="00C75F11" w:rsidRPr="00823254" w:rsidRDefault="00C75F11" w:rsidP="00001775">
      <w:pPr>
        <w:pStyle w:val="Default"/>
        <w:spacing w:after="47"/>
        <w:jc w:val="both"/>
      </w:pPr>
      <w:r w:rsidRPr="00823254">
        <w:t xml:space="preserve">- пользоваться ценными и справочными документами только в помещении библиотеки; </w:t>
      </w:r>
    </w:p>
    <w:p w:rsidR="00C75F11" w:rsidRPr="00823254" w:rsidRDefault="00C75F11" w:rsidP="00001775">
      <w:pPr>
        <w:pStyle w:val="Default"/>
        <w:spacing w:after="47"/>
        <w:jc w:val="both"/>
      </w:pPr>
      <w:r w:rsidRPr="00823254">
        <w:t xml:space="preserve">- возвращать документы в школьную библиотеку в установленные сроки; </w:t>
      </w:r>
    </w:p>
    <w:p w:rsidR="00C75F11" w:rsidRPr="00823254" w:rsidRDefault="00C75F11" w:rsidP="00001775">
      <w:pPr>
        <w:pStyle w:val="Default"/>
        <w:spacing w:after="47"/>
        <w:jc w:val="both"/>
      </w:pPr>
      <w:r w:rsidRPr="00823254">
        <w:t xml:space="preserve">- заменять документы школьной библиотеки в случае их утраты или порчи им равноценными, либо компенсировать ущерб в размере, установленном правилами пользования школьной библиотекой; </w:t>
      </w:r>
    </w:p>
    <w:p w:rsidR="00C75F11" w:rsidRPr="00823254" w:rsidRDefault="00C75F11" w:rsidP="00001775">
      <w:pPr>
        <w:pStyle w:val="Default"/>
        <w:spacing w:after="47"/>
        <w:jc w:val="both"/>
      </w:pPr>
      <w:r w:rsidRPr="00823254">
        <w:t xml:space="preserve">- полностью рассчитаться с школьной библиотекой по истечении срока обучения или работы в школе. </w:t>
      </w:r>
    </w:p>
    <w:p w:rsidR="00C75F11" w:rsidRPr="00823254" w:rsidRDefault="00C75F11" w:rsidP="00001775">
      <w:pPr>
        <w:pStyle w:val="Default"/>
        <w:spacing w:after="47"/>
        <w:jc w:val="both"/>
      </w:pPr>
      <w:r w:rsidRPr="00823254">
        <w:t xml:space="preserve">3. Порядок пользования абонементом: </w:t>
      </w:r>
    </w:p>
    <w:p w:rsidR="00C75F11" w:rsidRPr="00823254" w:rsidRDefault="00C75F11" w:rsidP="00001775">
      <w:pPr>
        <w:pStyle w:val="Default"/>
        <w:spacing w:after="47"/>
        <w:jc w:val="both"/>
      </w:pPr>
      <w:r w:rsidRPr="00823254">
        <w:t xml:space="preserve">- пользователи имеют право получить на дом из многотомных изданий не более трех документов одновременно; </w:t>
      </w:r>
    </w:p>
    <w:p w:rsidR="00C75F11" w:rsidRPr="00823254" w:rsidRDefault="00C75F11" w:rsidP="00001775">
      <w:pPr>
        <w:pStyle w:val="Default"/>
        <w:jc w:val="both"/>
      </w:pPr>
      <w:r w:rsidRPr="00823254">
        <w:t xml:space="preserve">- максимальные сроки пользования документами: </w:t>
      </w:r>
    </w:p>
    <w:p w:rsidR="00C75F11" w:rsidRPr="00823254" w:rsidRDefault="00C75F11" w:rsidP="00001775">
      <w:pPr>
        <w:pStyle w:val="Default"/>
        <w:spacing w:after="43"/>
        <w:jc w:val="both"/>
      </w:pPr>
      <w:r w:rsidRPr="00823254">
        <w:t xml:space="preserve">- учебники, учебные пособия — учебный год; </w:t>
      </w:r>
    </w:p>
    <w:p w:rsidR="00C75F11" w:rsidRPr="00823254" w:rsidRDefault="00C75F11" w:rsidP="00001775">
      <w:pPr>
        <w:pStyle w:val="Default"/>
        <w:spacing w:after="43"/>
        <w:jc w:val="both"/>
      </w:pPr>
      <w:r w:rsidRPr="00823254">
        <w:t xml:space="preserve">- научно-популярная, познавательная, художественная литература — 14 дней; </w:t>
      </w:r>
    </w:p>
    <w:p w:rsidR="00C75F11" w:rsidRPr="00823254" w:rsidRDefault="00C75F11" w:rsidP="00001775">
      <w:pPr>
        <w:pStyle w:val="Default"/>
        <w:spacing w:after="43"/>
        <w:jc w:val="both"/>
      </w:pPr>
      <w:r w:rsidRPr="00823254">
        <w:t xml:space="preserve">- периодические издания, издания повышенного спроса — 7 дней; </w:t>
      </w:r>
    </w:p>
    <w:p w:rsidR="00C75F11" w:rsidRPr="00823254" w:rsidRDefault="00C75F11" w:rsidP="00001775">
      <w:pPr>
        <w:pStyle w:val="Default"/>
        <w:jc w:val="both"/>
      </w:pPr>
      <w:r w:rsidRPr="00823254">
        <w:t xml:space="preserve">- пользователи могут продлить срок пользования документами, если на них отсутствует спрос со стороны других читателей </w:t>
      </w:r>
    </w:p>
    <w:p w:rsidR="00C75F11" w:rsidRPr="00823254" w:rsidRDefault="00C75F11" w:rsidP="00001775">
      <w:pPr>
        <w:pStyle w:val="Default"/>
        <w:jc w:val="both"/>
      </w:pPr>
      <w:r w:rsidRPr="00823254">
        <w:t>4. Порядок пользования читальным залом (зоной чтения):</w:t>
      </w:r>
      <w:bookmarkStart w:id="0" w:name="_GoBack"/>
      <w:bookmarkEnd w:id="0"/>
      <w:r w:rsidRPr="00823254">
        <w:t xml:space="preserve"> </w:t>
      </w:r>
    </w:p>
    <w:p w:rsidR="00C75F11" w:rsidRPr="00823254" w:rsidRDefault="00C75F11" w:rsidP="00001775">
      <w:pPr>
        <w:pStyle w:val="Default"/>
        <w:spacing w:after="48"/>
        <w:jc w:val="both"/>
      </w:pPr>
      <w:r w:rsidRPr="00823254">
        <w:t xml:space="preserve">- документы, предназначенные для работы в читальном зале, на дом не выдаются; </w:t>
      </w:r>
    </w:p>
    <w:p w:rsidR="00C75F11" w:rsidRPr="00823254" w:rsidRDefault="00C75F11" w:rsidP="00001775">
      <w:pPr>
        <w:pStyle w:val="Default"/>
        <w:jc w:val="both"/>
      </w:pPr>
      <w:r w:rsidRPr="00823254">
        <w:t>- энциклопедии, справочники, редкие, ценные и имеющиеся в единственном экземпляре документы выдаются только для работы в читальном зале.</w:t>
      </w:r>
    </w:p>
    <w:p w:rsidR="00C75F11" w:rsidRPr="00823254" w:rsidRDefault="00C75F11" w:rsidP="00001775">
      <w:pPr>
        <w:pStyle w:val="Default"/>
        <w:jc w:val="both"/>
      </w:pPr>
    </w:p>
    <w:p w:rsidR="00C75F11" w:rsidRPr="00823254" w:rsidRDefault="00C75F11" w:rsidP="00001775">
      <w:pPr>
        <w:pStyle w:val="Default"/>
        <w:jc w:val="both"/>
      </w:pPr>
      <w:r w:rsidRPr="00823254">
        <w:t xml:space="preserve"> </w:t>
      </w:r>
    </w:p>
    <w:p w:rsidR="00C75F11" w:rsidRPr="00823254" w:rsidRDefault="00C75F11" w:rsidP="00001775">
      <w:pPr>
        <w:pStyle w:val="Default"/>
        <w:jc w:val="both"/>
      </w:pPr>
    </w:p>
    <w:p w:rsidR="00C75F11" w:rsidRPr="00823254" w:rsidRDefault="00C75F11" w:rsidP="00001775">
      <w:pPr>
        <w:pStyle w:val="Default"/>
        <w:jc w:val="both"/>
      </w:pPr>
      <w:r w:rsidRPr="00823254">
        <w:t xml:space="preserve"> </w:t>
      </w:r>
    </w:p>
    <w:p w:rsidR="00C75F11" w:rsidRPr="00823254" w:rsidRDefault="00C75F11" w:rsidP="00001775">
      <w:pPr>
        <w:pStyle w:val="Default"/>
        <w:jc w:val="both"/>
      </w:pPr>
    </w:p>
    <w:p w:rsidR="00C75F11" w:rsidRPr="00823254" w:rsidRDefault="00C75F11" w:rsidP="00001775">
      <w:pPr>
        <w:pStyle w:val="Default"/>
        <w:jc w:val="both"/>
      </w:pPr>
      <w:r w:rsidRPr="00823254">
        <w:t xml:space="preserve"> </w:t>
      </w:r>
    </w:p>
    <w:sectPr w:rsidR="00C75F11" w:rsidRPr="00823254" w:rsidSect="00C95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93853"/>
    <w:multiLevelType w:val="hybridMultilevel"/>
    <w:tmpl w:val="447CAF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3FCD"/>
    <w:rsid w:val="00001775"/>
    <w:rsid w:val="0006364A"/>
    <w:rsid w:val="00284CE3"/>
    <w:rsid w:val="002D3475"/>
    <w:rsid w:val="003C55F2"/>
    <w:rsid w:val="004C2986"/>
    <w:rsid w:val="006340EE"/>
    <w:rsid w:val="007404B5"/>
    <w:rsid w:val="00823254"/>
    <w:rsid w:val="00BD33A2"/>
    <w:rsid w:val="00C75F11"/>
    <w:rsid w:val="00C9529F"/>
    <w:rsid w:val="00EF3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29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EF3FC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</TotalTime>
  <Pages>4</Pages>
  <Words>1525</Words>
  <Characters>8695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user1</cp:lastModifiedBy>
  <cp:revision>6</cp:revision>
  <cp:lastPrinted>2015-10-12T04:16:00Z</cp:lastPrinted>
  <dcterms:created xsi:type="dcterms:W3CDTF">2015-10-10T05:43:00Z</dcterms:created>
  <dcterms:modified xsi:type="dcterms:W3CDTF">2015-11-16T08:05:00Z</dcterms:modified>
</cp:coreProperties>
</file>